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BBEB7F" w14:textId="30EBC9CA" w:rsidR="00275260" w:rsidRPr="009964DB" w:rsidRDefault="00653070" w:rsidP="00D53571">
      <w:pPr>
        <w:pStyle w:val="Heading1"/>
        <w:rPr>
          <w:rFonts w:ascii="PMingLiU-ExtB" w:eastAsia="PMingLiU-ExtB" w:hAnsi="PMingLiU-ExtB"/>
          <w:sz w:val="52"/>
          <w:szCs w:val="52"/>
          <w:u w:val="dotted"/>
        </w:rPr>
      </w:pPr>
      <w:r w:rsidRPr="009964DB">
        <w:rPr>
          <w:rFonts w:ascii="PMingLiU-ExtB" w:eastAsia="PMingLiU-ExtB" w:hAnsi="PMingLiU-ExtB"/>
          <w:sz w:val="52"/>
          <w:szCs w:val="52"/>
          <w:u w:val="dotted"/>
        </w:rPr>
        <w:t>Bridal Contract</w:t>
      </w:r>
    </w:p>
    <w:p w14:paraId="3C4650C9" w14:textId="254417C9" w:rsidR="00554276" w:rsidRPr="006771EF" w:rsidRDefault="00554276" w:rsidP="00653070">
      <w:pPr>
        <w:pStyle w:val="Attendees"/>
        <w:jc w:val="left"/>
      </w:pPr>
    </w:p>
    <w:p w14:paraId="4FD24C4A" w14:textId="5A563B53" w:rsidR="00015440" w:rsidRPr="009964DB" w:rsidRDefault="00787A6F" w:rsidP="00D2343F">
      <w:pPr>
        <w:rPr>
          <w:u w:val="single"/>
        </w:rPr>
      </w:pPr>
      <w:r w:rsidRPr="00787A6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8499D5" wp14:editId="52537F0E">
                <wp:simplePos x="0" y="0"/>
                <wp:positionH relativeFrom="column">
                  <wp:posOffset>504825</wp:posOffset>
                </wp:positionH>
                <wp:positionV relativeFrom="paragraph">
                  <wp:posOffset>172720</wp:posOffset>
                </wp:positionV>
                <wp:extent cx="2695575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115C8D" id="Straight Connector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75pt,13.6pt" to="252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" strokecolor="#144b71 [3044]"/>
            </w:pict>
          </mc:Fallback>
        </mc:AlternateContent>
      </w:r>
      <w:r w:rsidRPr="00787A6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4158DD" wp14:editId="7ACDAD8E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1914525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CAE96F" id="Straight Connector 1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99.55pt,13.6pt" to="250.3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" strokecolor="#144b71 [3044]">
                <w10:wrap anchorx="margin"/>
              </v:line>
            </w:pict>
          </mc:Fallback>
        </mc:AlternateContent>
      </w:r>
      <w:r w:rsidR="00653070" w:rsidRPr="00787A6F">
        <w:t>Name:</w:t>
      </w:r>
      <w:r w:rsidR="00653070" w:rsidRPr="009964DB">
        <w:tab/>
      </w:r>
      <w:r w:rsidR="00653070" w:rsidRPr="009964DB">
        <w:tab/>
      </w:r>
      <w:r w:rsidR="00653070" w:rsidRPr="009964DB">
        <w:tab/>
      </w:r>
      <w:r w:rsidR="00653070" w:rsidRPr="009964DB">
        <w:tab/>
      </w:r>
      <w:r w:rsidR="00653070" w:rsidRPr="009964DB">
        <w:tab/>
      </w:r>
      <w:r w:rsidR="00653070" w:rsidRPr="009964DB">
        <w:tab/>
      </w:r>
      <w:r w:rsidR="00653070" w:rsidRPr="009964DB">
        <w:tab/>
      </w:r>
      <w:r w:rsidR="00653070" w:rsidRPr="00787A6F">
        <w:t>Today’s Date</w:t>
      </w:r>
      <w:r w:rsidR="009964DB" w:rsidRPr="00787A6F">
        <w:t>:</w:t>
      </w:r>
      <w:r w:rsidR="009964DB" w:rsidRPr="009964DB">
        <w:rPr>
          <w:u w:val="single"/>
        </w:rPr>
        <w:t xml:space="preserve">                                                  </w:t>
      </w:r>
    </w:p>
    <w:p w14:paraId="0FCC9B7F" w14:textId="59599D8F" w:rsidR="00653070" w:rsidRPr="00787A6F" w:rsidRDefault="00787A6F" w:rsidP="00D2343F">
      <w:r w:rsidRPr="00787A6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8B6676" wp14:editId="7FD2EE09">
                <wp:simplePos x="0" y="0"/>
                <wp:positionH relativeFrom="column">
                  <wp:posOffset>647700</wp:posOffset>
                </wp:positionH>
                <wp:positionV relativeFrom="paragraph">
                  <wp:posOffset>165100</wp:posOffset>
                </wp:positionV>
                <wp:extent cx="2584429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442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D593B8" id="Straight Connector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pt,13pt" to="254.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" strokecolor="#144b71 [3044]"/>
            </w:pict>
          </mc:Fallback>
        </mc:AlternateContent>
      </w:r>
      <w:r w:rsidR="00653070" w:rsidRPr="00787A6F">
        <w:t>Address:</w:t>
      </w:r>
      <w:r w:rsidR="009964DB" w:rsidRPr="00787A6F">
        <w:t xml:space="preserve">                                                                                                               </w:t>
      </w:r>
    </w:p>
    <w:p w14:paraId="27F9C712" w14:textId="600AB9A5" w:rsidR="00653070" w:rsidRPr="009964DB" w:rsidRDefault="00787A6F" w:rsidP="00D2343F">
      <w:pPr>
        <w:rPr>
          <w:u w:val="single"/>
        </w:rPr>
      </w:pPr>
      <w:r w:rsidRPr="00787A6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2E9601" wp14:editId="3DE2E2E4">
                <wp:simplePos x="0" y="0"/>
                <wp:positionH relativeFrom="column">
                  <wp:posOffset>781050</wp:posOffset>
                </wp:positionH>
                <wp:positionV relativeFrom="paragraph">
                  <wp:posOffset>167005</wp:posOffset>
                </wp:positionV>
                <wp:extent cx="2438400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604CE0" id="Straight Connector 1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5pt,13.15pt" to="253.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" strokecolor="#144b71 [3044]"/>
            </w:pict>
          </mc:Fallback>
        </mc:AlternateContent>
      </w:r>
      <w:r w:rsidRPr="00787A6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DA777E" wp14:editId="5AD71F2E">
                <wp:simplePos x="0" y="0"/>
                <wp:positionH relativeFrom="page">
                  <wp:posOffset>5238750</wp:posOffset>
                </wp:positionH>
                <wp:positionV relativeFrom="paragraph">
                  <wp:posOffset>167004</wp:posOffset>
                </wp:positionV>
                <wp:extent cx="1914525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296785" id="Straight Connector 1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12.5pt,13.15pt" to="563.2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" strokecolor="#144b71 [3044]">
                <w10:wrap anchorx="page"/>
              </v:line>
            </w:pict>
          </mc:Fallback>
        </mc:AlternateContent>
      </w:r>
      <w:r w:rsidR="00653070" w:rsidRPr="00787A6F">
        <w:t>Cell Phone:</w:t>
      </w:r>
      <w:r w:rsidR="00653070" w:rsidRPr="009964DB">
        <w:tab/>
      </w:r>
      <w:r w:rsidR="00653070" w:rsidRPr="009964DB">
        <w:tab/>
      </w:r>
      <w:r w:rsidR="00653070" w:rsidRPr="009964DB">
        <w:tab/>
      </w:r>
      <w:r w:rsidR="00653070" w:rsidRPr="009964DB">
        <w:tab/>
      </w:r>
      <w:r w:rsidR="00653070" w:rsidRPr="009964DB">
        <w:tab/>
      </w:r>
      <w:r w:rsidR="00653070" w:rsidRPr="009964DB">
        <w:tab/>
      </w:r>
      <w:r w:rsidR="00653070" w:rsidRPr="009964DB">
        <w:tab/>
      </w:r>
      <w:r w:rsidR="00653070" w:rsidRPr="00787A6F">
        <w:t>Email Address:</w:t>
      </w:r>
    </w:p>
    <w:p w14:paraId="653B1A87" w14:textId="28C4D267" w:rsidR="00653070" w:rsidRPr="009964DB" w:rsidRDefault="00787A6F" w:rsidP="00D2343F">
      <w:pPr>
        <w:rPr>
          <w:u w:val="single"/>
        </w:rPr>
      </w:pPr>
      <w:r w:rsidRPr="00787A6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26E568" wp14:editId="54B6D00D">
                <wp:simplePos x="0" y="0"/>
                <wp:positionH relativeFrom="column">
                  <wp:posOffset>1209675</wp:posOffset>
                </wp:positionH>
                <wp:positionV relativeFrom="paragraph">
                  <wp:posOffset>149860</wp:posOffset>
                </wp:positionV>
                <wp:extent cx="2021840" cy="9525"/>
                <wp:effectExtent l="0" t="0" r="35560" b="285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184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EE0958" id="Straight Connector 18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25pt,11.8pt" to="254.4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" strokecolor="#144b71 [3044]"/>
            </w:pict>
          </mc:Fallback>
        </mc:AlternateContent>
      </w:r>
      <w:r w:rsidRPr="00787A6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0A79EA" wp14:editId="3460D075">
                <wp:simplePos x="0" y="0"/>
                <wp:positionH relativeFrom="column">
                  <wp:posOffset>4905375</wp:posOffset>
                </wp:positionH>
                <wp:positionV relativeFrom="paragraph">
                  <wp:posOffset>168910</wp:posOffset>
                </wp:positionV>
                <wp:extent cx="1571625" cy="9525"/>
                <wp:effectExtent l="0" t="0" r="28575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C00142" id="Straight Connector 17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25pt,13.3pt" to="510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" strokecolor="#144b71 [3044]"/>
            </w:pict>
          </mc:Fallback>
        </mc:AlternateContent>
      </w:r>
      <w:r w:rsidR="00653070" w:rsidRPr="00787A6F">
        <w:t>Date of Wedding:</w:t>
      </w:r>
      <w:r w:rsidR="00653070" w:rsidRPr="009964DB">
        <w:tab/>
      </w:r>
      <w:r w:rsidR="00653070" w:rsidRPr="009964DB">
        <w:tab/>
      </w:r>
      <w:r w:rsidR="00653070" w:rsidRPr="009964DB">
        <w:tab/>
      </w:r>
      <w:r w:rsidR="00653070" w:rsidRPr="009964DB">
        <w:tab/>
      </w:r>
      <w:r w:rsidR="00653070" w:rsidRPr="009964DB">
        <w:tab/>
      </w:r>
      <w:r w:rsidR="00653070" w:rsidRPr="009964DB">
        <w:tab/>
      </w:r>
      <w:r w:rsidR="00653070" w:rsidRPr="00787A6F">
        <w:t>Location of Services:</w:t>
      </w:r>
    </w:p>
    <w:p w14:paraId="6BB9632C" w14:textId="2EDFF622" w:rsidR="00653070" w:rsidRPr="0049253C" w:rsidRDefault="004B46D6" w:rsidP="0049253C">
      <w:pPr>
        <w:ind w:left="0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A74478" wp14:editId="4177EC6B">
                <wp:simplePos x="0" y="0"/>
                <wp:positionH relativeFrom="column">
                  <wp:posOffset>142875</wp:posOffset>
                </wp:positionH>
                <wp:positionV relativeFrom="paragraph">
                  <wp:posOffset>142240</wp:posOffset>
                </wp:positionV>
                <wp:extent cx="6438900" cy="19050"/>
                <wp:effectExtent l="0" t="0" r="1905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389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DACB3A" id="Straight Connector 22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25pt,11.2pt" to="518.2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" strokecolor="#144b71 [3044]"/>
            </w:pict>
          </mc:Fallback>
        </mc:AlternateContent>
      </w:r>
    </w:p>
    <w:p w14:paraId="5B3590AF" w14:textId="49D2DA15" w:rsidR="00653070" w:rsidRDefault="004B46D6" w:rsidP="00D2343F"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CE34ED" wp14:editId="0815715D">
                <wp:simplePos x="0" y="0"/>
                <wp:positionH relativeFrom="column">
                  <wp:posOffset>142875</wp:posOffset>
                </wp:positionH>
                <wp:positionV relativeFrom="paragraph">
                  <wp:posOffset>115570</wp:posOffset>
                </wp:positionV>
                <wp:extent cx="6438900" cy="19050"/>
                <wp:effectExtent l="0" t="0" r="1905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389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6C528B" id="Straight Connector 23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25pt,9.1pt" to="518.2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" strokecolor="#144b71 [3044]"/>
            </w:pict>
          </mc:Fallback>
        </mc:AlternateContent>
      </w:r>
    </w:p>
    <w:p w14:paraId="18950B44" w14:textId="60751417" w:rsidR="007E4E6E" w:rsidRPr="004638BB" w:rsidRDefault="007E4E6E" w:rsidP="00D2343F">
      <w:pPr>
        <w:rPr>
          <w:b/>
        </w:rPr>
      </w:pPr>
      <w:r w:rsidRPr="004638BB">
        <w:rPr>
          <w:b/>
        </w:rPr>
        <w:t xml:space="preserve">Time Bridal Party needs to be ready </w:t>
      </w:r>
      <w:proofErr w:type="gramStart"/>
      <w:r w:rsidRPr="004638BB">
        <w:rPr>
          <w:b/>
        </w:rPr>
        <w:t>by:_</w:t>
      </w:r>
      <w:proofErr w:type="gramEnd"/>
      <w:r w:rsidRPr="004638BB">
        <w:rPr>
          <w:b/>
        </w:rPr>
        <w:t xml:space="preserve">___________ </w:t>
      </w:r>
    </w:p>
    <w:p w14:paraId="7E6A9BA7" w14:textId="39053A29" w:rsidR="00F155E9" w:rsidRDefault="00653070" w:rsidP="00D2343F">
      <w:r w:rsidRPr="00D94FD1">
        <w:rPr>
          <w:b/>
          <w:sz w:val="28"/>
          <w:szCs w:val="28"/>
        </w:rPr>
        <w:t>Prices of Services at Your Location:</w:t>
      </w:r>
      <w:r>
        <w:t xml:space="preserve"> </w:t>
      </w:r>
    </w:p>
    <w:p w14:paraId="0A3415A6" w14:textId="357E1189" w:rsidR="0049253C" w:rsidRPr="0049253C" w:rsidRDefault="00653070" w:rsidP="0049253C">
      <w:pPr>
        <w:pStyle w:val="ListParagraph"/>
        <w:numPr>
          <w:ilvl w:val="0"/>
          <w:numId w:val="46"/>
        </w:numPr>
        <w:rPr>
          <w:b/>
        </w:rPr>
      </w:pPr>
      <w:r>
        <w:t xml:space="preserve">Bridal Hair </w:t>
      </w:r>
      <w:r w:rsidR="0075197B" w:rsidRPr="0049253C">
        <w:rPr>
          <w:b/>
        </w:rPr>
        <w:t>$</w:t>
      </w:r>
      <w:r w:rsidR="00815B81">
        <w:rPr>
          <w:b/>
        </w:rPr>
        <w:t>90</w:t>
      </w:r>
    </w:p>
    <w:p w14:paraId="473FD555" w14:textId="0691A746" w:rsidR="0049253C" w:rsidRPr="0049253C" w:rsidRDefault="0049253C" w:rsidP="0049253C">
      <w:pPr>
        <w:pStyle w:val="ListParagraph"/>
        <w:numPr>
          <w:ilvl w:val="0"/>
          <w:numId w:val="46"/>
        </w:numPr>
        <w:rPr>
          <w:b/>
        </w:rPr>
      </w:pPr>
      <w:r>
        <w:t xml:space="preserve">Bridal Makeup </w:t>
      </w:r>
      <w:r w:rsidRPr="0049253C">
        <w:rPr>
          <w:b/>
        </w:rPr>
        <w:t>$</w:t>
      </w:r>
      <w:r w:rsidR="00094B4D">
        <w:rPr>
          <w:b/>
        </w:rPr>
        <w:t>8</w:t>
      </w:r>
      <w:r w:rsidR="00815B81">
        <w:rPr>
          <w:b/>
        </w:rPr>
        <w:t>5</w:t>
      </w:r>
    </w:p>
    <w:p w14:paraId="2F100ADC" w14:textId="0B0011FF" w:rsidR="0049253C" w:rsidRDefault="0075197B" w:rsidP="0049253C">
      <w:pPr>
        <w:pStyle w:val="ListParagraph"/>
        <w:numPr>
          <w:ilvl w:val="0"/>
          <w:numId w:val="46"/>
        </w:numPr>
        <w:rPr>
          <w:b/>
        </w:rPr>
      </w:pPr>
      <w:r>
        <w:t xml:space="preserve">Bridal Party Hair </w:t>
      </w:r>
      <w:r w:rsidRPr="0049253C">
        <w:rPr>
          <w:b/>
        </w:rPr>
        <w:t>$</w:t>
      </w:r>
      <w:r w:rsidR="00815B81">
        <w:rPr>
          <w:b/>
        </w:rPr>
        <w:t>80</w:t>
      </w:r>
      <w:r w:rsidR="004638BB">
        <w:rPr>
          <w:b/>
        </w:rPr>
        <w:t xml:space="preserve"> </w:t>
      </w:r>
    </w:p>
    <w:p w14:paraId="2E84177B" w14:textId="2DE47F23" w:rsidR="00D85054" w:rsidRPr="00F22A12" w:rsidRDefault="004638BB" w:rsidP="00F22A12">
      <w:pPr>
        <w:pStyle w:val="ListParagraph"/>
        <w:numPr>
          <w:ilvl w:val="0"/>
          <w:numId w:val="46"/>
        </w:numPr>
        <w:rPr>
          <w:b/>
        </w:rPr>
      </w:pPr>
      <w:r w:rsidRPr="004638BB">
        <w:rPr>
          <w:bCs/>
        </w:rPr>
        <w:t xml:space="preserve">Bridal Party Hair Shoulder Length &amp; </w:t>
      </w:r>
      <w:r>
        <w:rPr>
          <w:bCs/>
        </w:rPr>
        <w:t>A</w:t>
      </w:r>
      <w:r w:rsidRPr="004638BB">
        <w:rPr>
          <w:bCs/>
        </w:rPr>
        <w:t>bove</w:t>
      </w:r>
      <w:r w:rsidR="00F22A12">
        <w:rPr>
          <w:bCs/>
        </w:rPr>
        <w:t xml:space="preserve"> (Requiring only a curling/blowout service)</w:t>
      </w:r>
      <w:r>
        <w:rPr>
          <w:bCs/>
        </w:rPr>
        <w:t xml:space="preserve"> </w:t>
      </w:r>
      <w:r w:rsidRPr="004638BB">
        <w:rPr>
          <w:b/>
        </w:rPr>
        <w:t>$</w:t>
      </w:r>
      <w:r w:rsidR="00F22A12">
        <w:rPr>
          <w:b/>
        </w:rPr>
        <w:t>6</w:t>
      </w:r>
      <w:r w:rsidR="00815B81">
        <w:rPr>
          <w:b/>
        </w:rPr>
        <w:t>5</w:t>
      </w:r>
    </w:p>
    <w:p w14:paraId="5F89D3A4" w14:textId="20D201CB" w:rsidR="00653070" w:rsidRDefault="0075197B" w:rsidP="0049253C">
      <w:pPr>
        <w:pStyle w:val="ListParagraph"/>
        <w:numPr>
          <w:ilvl w:val="0"/>
          <w:numId w:val="46"/>
        </w:numPr>
        <w:rPr>
          <w:b/>
        </w:rPr>
      </w:pPr>
      <w:r>
        <w:t>Makeup Application</w:t>
      </w:r>
      <w:r w:rsidR="00EC2CB7">
        <w:t xml:space="preserve"> </w:t>
      </w:r>
      <w:r w:rsidRPr="0049253C">
        <w:rPr>
          <w:b/>
        </w:rPr>
        <w:t>$</w:t>
      </w:r>
      <w:r w:rsidR="00EC2CB7">
        <w:rPr>
          <w:b/>
        </w:rPr>
        <w:t xml:space="preserve">70 + $10 for one time use lashes </w:t>
      </w:r>
    </w:p>
    <w:p w14:paraId="722BA328" w14:textId="6E59DF2F" w:rsidR="0049253C" w:rsidRPr="0049253C" w:rsidRDefault="0049253C" w:rsidP="0049253C">
      <w:pPr>
        <w:rPr>
          <w:b/>
          <w:sz w:val="28"/>
          <w:szCs w:val="28"/>
        </w:rPr>
      </w:pPr>
      <w:r w:rsidRPr="0049253C">
        <w:rPr>
          <w:b/>
          <w:sz w:val="28"/>
          <w:szCs w:val="28"/>
        </w:rPr>
        <w:t xml:space="preserve">Prices of Services at </w:t>
      </w:r>
      <w:r w:rsidR="00D85054">
        <w:rPr>
          <w:b/>
          <w:sz w:val="28"/>
          <w:szCs w:val="28"/>
        </w:rPr>
        <w:t>Salon</w:t>
      </w:r>
      <w:r w:rsidRPr="0049253C">
        <w:rPr>
          <w:b/>
          <w:sz w:val="28"/>
          <w:szCs w:val="28"/>
        </w:rPr>
        <w:t xml:space="preserve"> Location</w:t>
      </w:r>
      <w:r>
        <w:rPr>
          <w:b/>
          <w:sz w:val="28"/>
          <w:szCs w:val="28"/>
        </w:rPr>
        <w:t>:</w:t>
      </w:r>
    </w:p>
    <w:p w14:paraId="209F0F37" w14:textId="1851AD94" w:rsidR="0049253C" w:rsidRPr="0049253C" w:rsidRDefault="0049253C" w:rsidP="0049253C">
      <w:pPr>
        <w:pStyle w:val="ListParagraph"/>
        <w:numPr>
          <w:ilvl w:val="0"/>
          <w:numId w:val="47"/>
        </w:numPr>
        <w:rPr>
          <w:b/>
        </w:rPr>
      </w:pPr>
      <w:r>
        <w:t xml:space="preserve">Bridal </w:t>
      </w:r>
      <w:r w:rsidRPr="0049253C">
        <w:t>Hair</w:t>
      </w:r>
      <w:r>
        <w:t xml:space="preserve"> (Trial)</w:t>
      </w:r>
      <w:r w:rsidRPr="0049253C">
        <w:rPr>
          <w:b/>
        </w:rPr>
        <w:t xml:space="preserve"> $</w:t>
      </w:r>
      <w:r w:rsidR="00815B81">
        <w:rPr>
          <w:b/>
        </w:rPr>
        <w:t>90</w:t>
      </w:r>
    </w:p>
    <w:p w14:paraId="36E054EC" w14:textId="0658665B" w:rsidR="0049253C" w:rsidRPr="0049253C" w:rsidRDefault="0049253C" w:rsidP="0049253C">
      <w:pPr>
        <w:pStyle w:val="ListParagraph"/>
        <w:numPr>
          <w:ilvl w:val="0"/>
          <w:numId w:val="47"/>
        </w:numPr>
      </w:pPr>
      <w:r w:rsidRPr="0049253C">
        <w:t>Bridal Makeup</w:t>
      </w:r>
      <w:r>
        <w:t xml:space="preserve"> (Trial) </w:t>
      </w:r>
      <w:r w:rsidRPr="0049253C">
        <w:rPr>
          <w:b/>
        </w:rPr>
        <w:t>$</w:t>
      </w:r>
      <w:r w:rsidR="00815B81">
        <w:rPr>
          <w:b/>
        </w:rPr>
        <w:t>85</w:t>
      </w:r>
    </w:p>
    <w:p w14:paraId="73FE3410" w14:textId="77777777" w:rsidR="007E4E6E" w:rsidRDefault="007E4E6E" w:rsidP="00D2343F">
      <w:pPr>
        <w:rPr>
          <w:b/>
          <w:sz w:val="28"/>
          <w:szCs w:val="28"/>
        </w:rPr>
      </w:pPr>
    </w:p>
    <w:p w14:paraId="44FD9F07" w14:textId="77777777" w:rsidR="007E4E6E" w:rsidRDefault="007E4E6E" w:rsidP="00D2343F">
      <w:pPr>
        <w:rPr>
          <w:b/>
          <w:sz w:val="28"/>
          <w:szCs w:val="28"/>
        </w:rPr>
      </w:pPr>
    </w:p>
    <w:p w14:paraId="0B6ED3A7" w14:textId="77777777" w:rsidR="007E4E6E" w:rsidRDefault="007E4E6E" w:rsidP="00D2343F">
      <w:pPr>
        <w:rPr>
          <w:b/>
          <w:sz w:val="28"/>
          <w:szCs w:val="28"/>
        </w:rPr>
      </w:pPr>
    </w:p>
    <w:p w14:paraId="4D2A37B6" w14:textId="77777777" w:rsidR="007E4E6E" w:rsidRDefault="007E4E6E" w:rsidP="00D2343F">
      <w:pPr>
        <w:rPr>
          <w:b/>
          <w:sz w:val="28"/>
          <w:szCs w:val="28"/>
        </w:rPr>
      </w:pPr>
    </w:p>
    <w:p w14:paraId="2C9C2C28" w14:textId="4A355AEA" w:rsidR="0075197B" w:rsidRDefault="0075197B" w:rsidP="00D2343F">
      <w:r w:rsidRPr="00AA73AB">
        <w:rPr>
          <w:b/>
          <w:sz w:val="28"/>
          <w:szCs w:val="28"/>
        </w:rPr>
        <w:t>Travel Fee:</w:t>
      </w:r>
      <w:r>
        <w:t xml:space="preserve"> $1 per mile</w:t>
      </w:r>
      <w:r w:rsidR="00787A6F">
        <w:t xml:space="preserve"> (round trip)</w:t>
      </w:r>
      <w:r>
        <w:t xml:space="preserve"> outside of a </w:t>
      </w:r>
      <w:r w:rsidR="008F75C1">
        <w:rPr>
          <w:b/>
        </w:rPr>
        <w:t>20</w:t>
      </w:r>
      <w:r w:rsidRPr="0075197B">
        <w:rPr>
          <w:b/>
        </w:rPr>
        <w:t>-mile</w:t>
      </w:r>
      <w:r>
        <w:t xml:space="preserve"> radius from my salon location.</w:t>
      </w:r>
    </w:p>
    <w:p w14:paraId="0BE20800" w14:textId="7959AFC7" w:rsidR="0075197B" w:rsidRDefault="0075197B" w:rsidP="00D2343F"/>
    <w:p w14:paraId="00B965F3" w14:textId="555FF057" w:rsidR="0075197B" w:rsidRDefault="0075197B" w:rsidP="00D2343F">
      <w:r>
        <w:t xml:space="preserve">Deposit is required at the time of booking to hold your reservation. </w:t>
      </w:r>
      <w:r w:rsidR="00B750CB">
        <w:t xml:space="preserve"> </w:t>
      </w:r>
      <w:r>
        <w:t>The amount of the deposit will be $50</w:t>
      </w:r>
      <w:r w:rsidR="00F22A12">
        <w:t xml:space="preserve"> and will go towards your service(s)</w:t>
      </w:r>
      <w:r>
        <w:t>. I will send an invoice for the deposit fee upon booking to your e-mail address listed and it must be paid within 48 hours. A 30-day cancellation notice</w:t>
      </w:r>
      <w:r w:rsidR="00B750CB">
        <w:t>, prior to the wedding date,</w:t>
      </w:r>
      <w:r>
        <w:t xml:space="preserve"> is required for a full refund.</w:t>
      </w:r>
    </w:p>
    <w:p w14:paraId="735B2436" w14:textId="51DAA6C7" w:rsidR="007E4E6E" w:rsidRPr="004638BB" w:rsidRDefault="007E4E6E" w:rsidP="00D2343F">
      <w:pPr>
        <w:rPr>
          <w:b/>
          <w:bCs/>
          <w:sz w:val="28"/>
          <w:szCs w:val="28"/>
        </w:rPr>
      </w:pPr>
      <w:r w:rsidRPr="004638BB">
        <w:rPr>
          <w:b/>
          <w:bCs/>
          <w:sz w:val="28"/>
          <w:szCs w:val="28"/>
        </w:rPr>
        <w:t>Holiday</w:t>
      </w:r>
      <w:r w:rsidR="004638BB" w:rsidRPr="004638BB">
        <w:rPr>
          <w:b/>
          <w:bCs/>
          <w:sz w:val="28"/>
          <w:szCs w:val="28"/>
        </w:rPr>
        <w:t>/Holiday</w:t>
      </w:r>
      <w:r w:rsidRPr="004638BB">
        <w:rPr>
          <w:b/>
          <w:bCs/>
          <w:sz w:val="28"/>
          <w:szCs w:val="28"/>
        </w:rPr>
        <w:t xml:space="preserve"> Weekend </w:t>
      </w:r>
      <w:r w:rsidR="004638BB" w:rsidRPr="004638BB">
        <w:rPr>
          <w:b/>
          <w:bCs/>
          <w:sz w:val="28"/>
          <w:szCs w:val="28"/>
        </w:rPr>
        <w:t>Fee:</w:t>
      </w:r>
      <w:r w:rsidR="004638BB">
        <w:rPr>
          <w:b/>
          <w:bCs/>
          <w:sz w:val="28"/>
          <w:szCs w:val="28"/>
        </w:rPr>
        <w:t xml:space="preserve"> </w:t>
      </w:r>
      <w:r w:rsidR="002B6805">
        <w:rPr>
          <w:b/>
          <w:bCs/>
          <w:sz w:val="28"/>
          <w:szCs w:val="28"/>
        </w:rPr>
        <w:t>$100</w:t>
      </w:r>
    </w:p>
    <w:p w14:paraId="78FF7ACE" w14:textId="77777777" w:rsidR="0049253C" w:rsidRDefault="0049253C" w:rsidP="0049253C"/>
    <w:p w14:paraId="1FE47B0B" w14:textId="77777777" w:rsidR="001A7C65" w:rsidRDefault="001A7C65" w:rsidP="00D2343F"/>
    <w:p w14:paraId="6BBE05E6" w14:textId="1B510AB9" w:rsidR="001A7C65" w:rsidRPr="009964DB" w:rsidRDefault="001A7C65" w:rsidP="00D2343F">
      <w:pPr>
        <w:rPr>
          <w:sz w:val="36"/>
          <w:szCs w:val="36"/>
        </w:rPr>
      </w:pPr>
      <w:r w:rsidRPr="009964DB">
        <w:rPr>
          <w:sz w:val="36"/>
          <w:szCs w:val="36"/>
        </w:rPr>
        <w:t>Preparing for Your Special Day</w:t>
      </w:r>
    </w:p>
    <w:p w14:paraId="0F1517C1" w14:textId="6D3995C1" w:rsidR="001A7C65" w:rsidRDefault="001A7C65" w:rsidP="001A7C65">
      <w:pPr>
        <w:pStyle w:val="ListParagraph"/>
        <w:numPr>
          <w:ilvl w:val="0"/>
          <w:numId w:val="44"/>
        </w:numPr>
      </w:pPr>
      <w:r>
        <w:t>Have at least one consultation or hair/makeup trial at least one month before your wedding day</w:t>
      </w:r>
    </w:p>
    <w:p w14:paraId="5532F8EF" w14:textId="749C0CF8" w:rsidR="001A7C65" w:rsidRDefault="001A7C65" w:rsidP="001A7C65">
      <w:pPr>
        <w:pStyle w:val="ListParagraph"/>
        <w:numPr>
          <w:ilvl w:val="0"/>
          <w:numId w:val="44"/>
        </w:numPr>
      </w:pPr>
      <w:r>
        <w:t>Bring your headpiece/veil to the trial</w:t>
      </w:r>
    </w:p>
    <w:p w14:paraId="21AA6E9F" w14:textId="5AC5B377" w:rsidR="001A7C65" w:rsidRDefault="001A7C65" w:rsidP="001A7C65">
      <w:pPr>
        <w:pStyle w:val="ListParagraph"/>
        <w:numPr>
          <w:ilvl w:val="0"/>
          <w:numId w:val="44"/>
        </w:numPr>
      </w:pPr>
      <w:r>
        <w:t>Hairstyles for the bride can typically take between 1 hour to 1 hour and 15 minutes. Please allow at least 45 minutes for all others in the bridal party.</w:t>
      </w:r>
    </w:p>
    <w:p w14:paraId="525C9076" w14:textId="2F9965FE" w:rsidR="001A7C65" w:rsidRDefault="001A7C65" w:rsidP="00D2343F">
      <w:pPr>
        <w:pStyle w:val="ListParagraph"/>
        <w:numPr>
          <w:ilvl w:val="0"/>
          <w:numId w:val="44"/>
        </w:numPr>
      </w:pPr>
      <w:r>
        <w:t xml:space="preserve">For the best styling results, do not wash hair the day of the wedding. The day or night before is ideal. </w:t>
      </w:r>
    </w:p>
    <w:p w14:paraId="2AEA8AEE" w14:textId="2F8CE484" w:rsidR="004638BB" w:rsidRDefault="004638BB" w:rsidP="00D2343F">
      <w:pPr>
        <w:pStyle w:val="ListParagraph"/>
        <w:numPr>
          <w:ilvl w:val="0"/>
          <w:numId w:val="44"/>
        </w:numPr>
      </w:pPr>
      <w:r>
        <w:t>Each bridesmaid must have dried hair before we can perform their updo/ styling service as we do not include a blowout with these services.</w:t>
      </w:r>
    </w:p>
    <w:p w14:paraId="0A0DAB0E" w14:textId="77777777" w:rsidR="001A7C65" w:rsidRDefault="001A7C65" w:rsidP="001A7C65">
      <w:pPr>
        <w:pStyle w:val="ListParagraph"/>
        <w:numPr>
          <w:ilvl w:val="0"/>
          <w:numId w:val="44"/>
        </w:numPr>
      </w:pPr>
      <w:r>
        <w:t xml:space="preserve">For makeup applications, your face must be clean and moisturized. If you require any special skin care, please apply on your own before receiving your makeup service. </w:t>
      </w:r>
    </w:p>
    <w:p w14:paraId="774254E4" w14:textId="77777777" w:rsidR="001A7C65" w:rsidRDefault="001A7C65" w:rsidP="001A7C65"/>
    <w:p w14:paraId="39805F42" w14:textId="77777777" w:rsidR="007E4E6E" w:rsidRDefault="007E4E6E" w:rsidP="001A7C65">
      <w:pPr>
        <w:jc w:val="center"/>
        <w:rPr>
          <w:sz w:val="36"/>
          <w:szCs w:val="36"/>
        </w:rPr>
      </w:pPr>
    </w:p>
    <w:p w14:paraId="20A69560" w14:textId="77777777" w:rsidR="007E4E6E" w:rsidRDefault="007E4E6E" w:rsidP="001A7C65">
      <w:pPr>
        <w:jc w:val="center"/>
        <w:rPr>
          <w:sz w:val="36"/>
          <w:szCs w:val="36"/>
        </w:rPr>
      </w:pPr>
    </w:p>
    <w:p w14:paraId="43FE3DFD" w14:textId="77777777" w:rsidR="007E4E6E" w:rsidRDefault="007E4E6E" w:rsidP="001A7C65">
      <w:pPr>
        <w:jc w:val="center"/>
        <w:rPr>
          <w:sz w:val="36"/>
          <w:szCs w:val="36"/>
        </w:rPr>
      </w:pPr>
    </w:p>
    <w:p w14:paraId="1B873234" w14:textId="77777777" w:rsidR="007E4E6E" w:rsidRDefault="007E4E6E" w:rsidP="001A7C65">
      <w:pPr>
        <w:jc w:val="center"/>
        <w:rPr>
          <w:sz w:val="36"/>
          <w:szCs w:val="36"/>
        </w:rPr>
      </w:pPr>
    </w:p>
    <w:p w14:paraId="2F9755C4" w14:textId="37CD6720" w:rsidR="0075197B" w:rsidRPr="009964DB" w:rsidRDefault="001A7C65" w:rsidP="001A7C65">
      <w:pPr>
        <w:jc w:val="center"/>
        <w:rPr>
          <w:sz w:val="36"/>
          <w:szCs w:val="36"/>
        </w:rPr>
      </w:pPr>
      <w:proofErr w:type="spellStart"/>
      <w:r w:rsidRPr="009964DB">
        <w:rPr>
          <w:sz w:val="36"/>
          <w:szCs w:val="36"/>
        </w:rPr>
        <w:t>Iti</w:t>
      </w:r>
      <w:r w:rsidR="007E4E6E">
        <w:rPr>
          <w:sz w:val="36"/>
          <w:szCs w:val="36"/>
        </w:rPr>
        <w:t>e</w:t>
      </w:r>
      <w:r w:rsidRPr="009964DB">
        <w:rPr>
          <w:sz w:val="36"/>
          <w:szCs w:val="36"/>
        </w:rPr>
        <w:t>nerary</w:t>
      </w:r>
      <w:proofErr w:type="spellEnd"/>
    </w:p>
    <w:p w14:paraId="1552EBF2" w14:textId="35289ADE" w:rsidR="001A7C65" w:rsidRDefault="001A7C65" w:rsidP="001A7C65">
      <w:pPr>
        <w:jc w:val="center"/>
      </w:pPr>
      <w:r>
        <w:t>Please fill out and check boxes of each that apply for Bride/Bridesmaids</w:t>
      </w:r>
      <w:r w:rsidR="00195AD1">
        <w:t>.</w:t>
      </w:r>
      <w:r>
        <w:t xml:space="preserve"> </w:t>
      </w:r>
    </w:p>
    <w:p w14:paraId="6F04B760" w14:textId="604EF3E2" w:rsidR="001A7C65" w:rsidRDefault="00B750CB" w:rsidP="001A7C65">
      <w:pPr>
        <w:jc w:val="center"/>
      </w:pPr>
      <w:r>
        <w:t xml:space="preserve">After receiving the signed contract from you, </w:t>
      </w:r>
      <w:r w:rsidR="001A7C65">
        <w:t xml:space="preserve">I will </w:t>
      </w:r>
      <w:r w:rsidR="007E4E6E">
        <w:t>be able to decide the best time to get started on all the servi</w:t>
      </w:r>
      <w:r>
        <w:t xml:space="preserve">ces </w:t>
      </w:r>
      <w:r w:rsidR="007E4E6E">
        <w:t xml:space="preserve">being performed by </w:t>
      </w:r>
      <w:r w:rsidR="003E35F5">
        <w:t>the Bridal Specialist</w:t>
      </w:r>
      <w:r>
        <w:t>. I will then return the final contract to you for your records.</w:t>
      </w:r>
    </w:p>
    <w:p w14:paraId="36EDEF06" w14:textId="56B0D119" w:rsidR="007E4E6E" w:rsidRDefault="007E4E6E" w:rsidP="001A7C65">
      <w:pPr>
        <w:jc w:val="center"/>
      </w:pPr>
      <w:r>
        <w:t>*Each additional client added on the day of services being performed will be required to pay the amount of the service plus an ADDITIONAL $10 as we try to stay on a specific schedule to get everyone done at an appropriate time.</w:t>
      </w:r>
    </w:p>
    <w:tbl>
      <w:tblPr>
        <w:tblStyle w:val="TableGrid"/>
        <w:tblW w:w="0" w:type="auto"/>
        <w:tblInd w:w="173" w:type="dxa"/>
        <w:tblLook w:val="04A0" w:firstRow="1" w:lastRow="0" w:firstColumn="1" w:lastColumn="0" w:noHBand="0" w:noVBand="1"/>
      </w:tblPr>
      <w:tblGrid>
        <w:gridCol w:w="3298"/>
        <w:gridCol w:w="3295"/>
        <w:gridCol w:w="3304"/>
      </w:tblGrid>
      <w:tr w:rsidR="001A7C65" w14:paraId="4A9A8B41" w14:textId="77777777" w:rsidTr="001A7C65">
        <w:tc>
          <w:tcPr>
            <w:tcW w:w="3356" w:type="dxa"/>
          </w:tcPr>
          <w:p w14:paraId="4CC76C87" w14:textId="2E2BE024" w:rsidR="001A7C65" w:rsidRDefault="001A7C65" w:rsidP="001A7C65">
            <w:pPr>
              <w:ind w:left="0"/>
              <w:jc w:val="center"/>
            </w:pPr>
            <w:r>
              <w:t xml:space="preserve">Name </w:t>
            </w:r>
          </w:p>
        </w:tc>
        <w:tc>
          <w:tcPr>
            <w:tcW w:w="3357" w:type="dxa"/>
          </w:tcPr>
          <w:p w14:paraId="199B4964" w14:textId="6051FB3D" w:rsidR="001A7C65" w:rsidRDefault="001A7C65" w:rsidP="001A7C65">
            <w:pPr>
              <w:ind w:left="0"/>
              <w:jc w:val="center"/>
            </w:pPr>
            <w:r>
              <w:t>Hair</w:t>
            </w:r>
          </w:p>
        </w:tc>
        <w:tc>
          <w:tcPr>
            <w:tcW w:w="3357" w:type="dxa"/>
          </w:tcPr>
          <w:p w14:paraId="755B4CB4" w14:textId="7543D1CF" w:rsidR="001A7C65" w:rsidRDefault="001A7C65" w:rsidP="001A7C65">
            <w:pPr>
              <w:ind w:left="0"/>
              <w:jc w:val="center"/>
            </w:pPr>
            <w:r>
              <w:t>Makeup</w:t>
            </w:r>
          </w:p>
        </w:tc>
      </w:tr>
      <w:tr w:rsidR="001A7C65" w14:paraId="6A50CF12" w14:textId="77777777" w:rsidTr="001A7C65">
        <w:tc>
          <w:tcPr>
            <w:tcW w:w="3356" w:type="dxa"/>
          </w:tcPr>
          <w:p w14:paraId="25DD0BD0" w14:textId="47F0CE06" w:rsidR="001A7C65" w:rsidRDefault="001A7C65" w:rsidP="001A7C65">
            <w:pPr>
              <w:ind w:left="0"/>
            </w:pPr>
            <w:r>
              <w:t>Bride:</w:t>
            </w:r>
          </w:p>
        </w:tc>
        <w:tc>
          <w:tcPr>
            <w:tcW w:w="3357" w:type="dxa"/>
          </w:tcPr>
          <w:p w14:paraId="2C1B042E" w14:textId="77777777" w:rsidR="001A7C65" w:rsidRDefault="001A7C65" w:rsidP="001A7C65">
            <w:pPr>
              <w:ind w:left="0"/>
              <w:jc w:val="center"/>
            </w:pPr>
          </w:p>
        </w:tc>
        <w:tc>
          <w:tcPr>
            <w:tcW w:w="3357" w:type="dxa"/>
          </w:tcPr>
          <w:p w14:paraId="237C157B" w14:textId="77777777" w:rsidR="001A7C65" w:rsidRDefault="001A7C65" w:rsidP="001A7C65">
            <w:pPr>
              <w:ind w:left="0"/>
              <w:jc w:val="center"/>
            </w:pPr>
          </w:p>
        </w:tc>
      </w:tr>
      <w:tr w:rsidR="001A7C65" w14:paraId="5A4EE5D7" w14:textId="77777777" w:rsidTr="001A7C65">
        <w:tc>
          <w:tcPr>
            <w:tcW w:w="3356" w:type="dxa"/>
          </w:tcPr>
          <w:p w14:paraId="3924D901" w14:textId="77777777" w:rsidR="001A7C65" w:rsidRDefault="001A7C65" w:rsidP="001A7C65">
            <w:pPr>
              <w:ind w:left="0"/>
              <w:jc w:val="center"/>
            </w:pPr>
          </w:p>
        </w:tc>
        <w:tc>
          <w:tcPr>
            <w:tcW w:w="3357" w:type="dxa"/>
          </w:tcPr>
          <w:p w14:paraId="55A5D1AE" w14:textId="77777777" w:rsidR="001A7C65" w:rsidRDefault="001A7C65" w:rsidP="001A7C65">
            <w:pPr>
              <w:ind w:left="0"/>
              <w:jc w:val="center"/>
            </w:pPr>
          </w:p>
        </w:tc>
        <w:tc>
          <w:tcPr>
            <w:tcW w:w="3357" w:type="dxa"/>
          </w:tcPr>
          <w:p w14:paraId="5569E3A4" w14:textId="77777777" w:rsidR="001A7C65" w:rsidRDefault="001A7C65" w:rsidP="001A7C65">
            <w:pPr>
              <w:ind w:left="0"/>
              <w:jc w:val="center"/>
            </w:pPr>
          </w:p>
        </w:tc>
      </w:tr>
      <w:tr w:rsidR="001A7C65" w14:paraId="6173D310" w14:textId="77777777" w:rsidTr="001A7C65">
        <w:tc>
          <w:tcPr>
            <w:tcW w:w="3356" w:type="dxa"/>
          </w:tcPr>
          <w:p w14:paraId="1FD44C17" w14:textId="77777777" w:rsidR="001A7C65" w:rsidRDefault="001A7C65" w:rsidP="001A7C65">
            <w:pPr>
              <w:ind w:left="0"/>
              <w:jc w:val="center"/>
            </w:pPr>
          </w:p>
        </w:tc>
        <w:tc>
          <w:tcPr>
            <w:tcW w:w="3357" w:type="dxa"/>
          </w:tcPr>
          <w:p w14:paraId="2E77BFCF" w14:textId="77777777" w:rsidR="001A7C65" w:rsidRDefault="001A7C65" w:rsidP="001A7C65">
            <w:pPr>
              <w:ind w:left="0"/>
              <w:jc w:val="center"/>
            </w:pPr>
          </w:p>
        </w:tc>
        <w:tc>
          <w:tcPr>
            <w:tcW w:w="3357" w:type="dxa"/>
          </w:tcPr>
          <w:p w14:paraId="43063D8B" w14:textId="77777777" w:rsidR="001A7C65" w:rsidRDefault="001A7C65" w:rsidP="001A7C65">
            <w:pPr>
              <w:ind w:left="0"/>
              <w:jc w:val="center"/>
            </w:pPr>
          </w:p>
        </w:tc>
      </w:tr>
      <w:tr w:rsidR="001A7C65" w14:paraId="777AC1DF" w14:textId="77777777" w:rsidTr="001A7C65">
        <w:tc>
          <w:tcPr>
            <w:tcW w:w="3356" w:type="dxa"/>
          </w:tcPr>
          <w:p w14:paraId="3374F749" w14:textId="77777777" w:rsidR="001A7C65" w:rsidRDefault="001A7C65" w:rsidP="001A7C65">
            <w:pPr>
              <w:ind w:left="0"/>
              <w:jc w:val="center"/>
            </w:pPr>
          </w:p>
        </w:tc>
        <w:tc>
          <w:tcPr>
            <w:tcW w:w="3357" w:type="dxa"/>
          </w:tcPr>
          <w:p w14:paraId="293F89A2" w14:textId="77777777" w:rsidR="001A7C65" w:rsidRDefault="001A7C65" w:rsidP="001A7C65">
            <w:pPr>
              <w:ind w:left="0"/>
              <w:jc w:val="center"/>
            </w:pPr>
          </w:p>
        </w:tc>
        <w:tc>
          <w:tcPr>
            <w:tcW w:w="3357" w:type="dxa"/>
          </w:tcPr>
          <w:p w14:paraId="058FC4BA" w14:textId="77777777" w:rsidR="001A7C65" w:rsidRDefault="001A7C65" w:rsidP="001A7C65">
            <w:pPr>
              <w:ind w:left="0"/>
              <w:jc w:val="center"/>
            </w:pPr>
          </w:p>
        </w:tc>
      </w:tr>
      <w:tr w:rsidR="001A7C65" w14:paraId="3E1300ED" w14:textId="77777777" w:rsidTr="001A7C65">
        <w:tc>
          <w:tcPr>
            <w:tcW w:w="3356" w:type="dxa"/>
          </w:tcPr>
          <w:p w14:paraId="3B6C91F5" w14:textId="77777777" w:rsidR="001A7C65" w:rsidRDefault="001A7C65" w:rsidP="001A7C65">
            <w:pPr>
              <w:ind w:left="0"/>
              <w:jc w:val="center"/>
            </w:pPr>
          </w:p>
        </w:tc>
        <w:tc>
          <w:tcPr>
            <w:tcW w:w="3357" w:type="dxa"/>
          </w:tcPr>
          <w:p w14:paraId="4F2826EA" w14:textId="77777777" w:rsidR="001A7C65" w:rsidRDefault="001A7C65" w:rsidP="001A7C65">
            <w:pPr>
              <w:ind w:left="0"/>
              <w:jc w:val="center"/>
            </w:pPr>
          </w:p>
        </w:tc>
        <w:tc>
          <w:tcPr>
            <w:tcW w:w="3357" w:type="dxa"/>
          </w:tcPr>
          <w:p w14:paraId="5269C0B7" w14:textId="77777777" w:rsidR="001A7C65" w:rsidRDefault="001A7C65" w:rsidP="001A7C65">
            <w:pPr>
              <w:ind w:left="0"/>
              <w:jc w:val="center"/>
            </w:pPr>
          </w:p>
        </w:tc>
      </w:tr>
      <w:tr w:rsidR="001A7C65" w14:paraId="3B6DC306" w14:textId="77777777" w:rsidTr="001A7C65">
        <w:tc>
          <w:tcPr>
            <w:tcW w:w="3356" w:type="dxa"/>
          </w:tcPr>
          <w:p w14:paraId="7A1752C5" w14:textId="77777777" w:rsidR="001A7C65" w:rsidRDefault="001A7C65" w:rsidP="001A7C65">
            <w:pPr>
              <w:ind w:left="0"/>
              <w:jc w:val="center"/>
            </w:pPr>
          </w:p>
        </w:tc>
        <w:tc>
          <w:tcPr>
            <w:tcW w:w="3357" w:type="dxa"/>
          </w:tcPr>
          <w:p w14:paraId="6BCF4520" w14:textId="77777777" w:rsidR="001A7C65" w:rsidRDefault="001A7C65" w:rsidP="001A7C65">
            <w:pPr>
              <w:ind w:left="0"/>
              <w:jc w:val="center"/>
            </w:pPr>
          </w:p>
        </w:tc>
        <w:tc>
          <w:tcPr>
            <w:tcW w:w="3357" w:type="dxa"/>
          </w:tcPr>
          <w:p w14:paraId="099BDCAE" w14:textId="77777777" w:rsidR="001A7C65" w:rsidRDefault="001A7C65" w:rsidP="001A7C65">
            <w:pPr>
              <w:ind w:left="0"/>
              <w:jc w:val="center"/>
            </w:pPr>
          </w:p>
        </w:tc>
      </w:tr>
      <w:tr w:rsidR="001A7C65" w14:paraId="1AC246B3" w14:textId="77777777" w:rsidTr="001A7C65">
        <w:tc>
          <w:tcPr>
            <w:tcW w:w="3356" w:type="dxa"/>
          </w:tcPr>
          <w:p w14:paraId="7CDF7F6A" w14:textId="77777777" w:rsidR="001A7C65" w:rsidRDefault="001A7C65" w:rsidP="001A7C65">
            <w:pPr>
              <w:ind w:left="0"/>
              <w:jc w:val="center"/>
            </w:pPr>
          </w:p>
        </w:tc>
        <w:tc>
          <w:tcPr>
            <w:tcW w:w="3357" w:type="dxa"/>
          </w:tcPr>
          <w:p w14:paraId="2527F53A" w14:textId="77777777" w:rsidR="001A7C65" w:rsidRDefault="001A7C65" w:rsidP="001A7C65">
            <w:pPr>
              <w:ind w:left="0"/>
              <w:jc w:val="center"/>
            </w:pPr>
          </w:p>
        </w:tc>
        <w:tc>
          <w:tcPr>
            <w:tcW w:w="3357" w:type="dxa"/>
          </w:tcPr>
          <w:p w14:paraId="08F78552" w14:textId="77777777" w:rsidR="001A7C65" w:rsidRDefault="001A7C65" w:rsidP="001A7C65">
            <w:pPr>
              <w:ind w:left="0"/>
              <w:jc w:val="center"/>
            </w:pPr>
          </w:p>
        </w:tc>
      </w:tr>
      <w:tr w:rsidR="00195AD1" w14:paraId="5080333F" w14:textId="77777777" w:rsidTr="001A7C65">
        <w:tc>
          <w:tcPr>
            <w:tcW w:w="3356" w:type="dxa"/>
          </w:tcPr>
          <w:p w14:paraId="600196F6" w14:textId="77777777" w:rsidR="00195AD1" w:rsidRDefault="00195AD1" w:rsidP="001A7C65">
            <w:pPr>
              <w:ind w:left="0"/>
              <w:jc w:val="center"/>
            </w:pPr>
          </w:p>
        </w:tc>
        <w:tc>
          <w:tcPr>
            <w:tcW w:w="3357" w:type="dxa"/>
          </w:tcPr>
          <w:p w14:paraId="38094BFC" w14:textId="77777777" w:rsidR="00195AD1" w:rsidRDefault="00195AD1" w:rsidP="001A7C65">
            <w:pPr>
              <w:ind w:left="0"/>
              <w:jc w:val="center"/>
            </w:pPr>
          </w:p>
        </w:tc>
        <w:tc>
          <w:tcPr>
            <w:tcW w:w="3357" w:type="dxa"/>
          </w:tcPr>
          <w:p w14:paraId="57B4DC9C" w14:textId="77777777" w:rsidR="00195AD1" w:rsidRDefault="00195AD1" w:rsidP="001A7C65">
            <w:pPr>
              <w:ind w:left="0"/>
              <w:jc w:val="center"/>
            </w:pPr>
          </w:p>
        </w:tc>
      </w:tr>
      <w:tr w:rsidR="00195AD1" w14:paraId="153E9815" w14:textId="77777777" w:rsidTr="001A7C65">
        <w:tc>
          <w:tcPr>
            <w:tcW w:w="3356" w:type="dxa"/>
          </w:tcPr>
          <w:p w14:paraId="29217961" w14:textId="77777777" w:rsidR="00195AD1" w:rsidRDefault="00195AD1" w:rsidP="001A7C65">
            <w:pPr>
              <w:ind w:left="0"/>
              <w:jc w:val="center"/>
            </w:pPr>
          </w:p>
        </w:tc>
        <w:tc>
          <w:tcPr>
            <w:tcW w:w="3357" w:type="dxa"/>
          </w:tcPr>
          <w:p w14:paraId="043A3E62" w14:textId="77777777" w:rsidR="00195AD1" w:rsidRDefault="00195AD1" w:rsidP="001A7C65">
            <w:pPr>
              <w:ind w:left="0"/>
              <w:jc w:val="center"/>
            </w:pPr>
          </w:p>
        </w:tc>
        <w:tc>
          <w:tcPr>
            <w:tcW w:w="3357" w:type="dxa"/>
          </w:tcPr>
          <w:p w14:paraId="4977D54C" w14:textId="77777777" w:rsidR="00195AD1" w:rsidRDefault="00195AD1" w:rsidP="001A7C65">
            <w:pPr>
              <w:ind w:left="0"/>
              <w:jc w:val="center"/>
            </w:pPr>
          </w:p>
        </w:tc>
      </w:tr>
      <w:tr w:rsidR="00195AD1" w14:paraId="23443F61" w14:textId="77777777" w:rsidTr="001A7C65">
        <w:tc>
          <w:tcPr>
            <w:tcW w:w="3356" w:type="dxa"/>
          </w:tcPr>
          <w:p w14:paraId="46AC6D38" w14:textId="77777777" w:rsidR="00195AD1" w:rsidRDefault="00195AD1" w:rsidP="001A7C65">
            <w:pPr>
              <w:ind w:left="0"/>
              <w:jc w:val="center"/>
            </w:pPr>
          </w:p>
        </w:tc>
        <w:tc>
          <w:tcPr>
            <w:tcW w:w="3357" w:type="dxa"/>
          </w:tcPr>
          <w:p w14:paraId="5FE6E26C" w14:textId="77777777" w:rsidR="00195AD1" w:rsidRDefault="00195AD1" w:rsidP="001A7C65">
            <w:pPr>
              <w:ind w:left="0"/>
              <w:jc w:val="center"/>
            </w:pPr>
          </w:p>
        </w:tc>
        <w:tc>
          <w:tcPr>
            <w:tcW w:w="3357" w:type="dxa"/>
          </w:tcPr>
          <w:p w14:paraId="37892459" w14:textId="77777777" w:rsidR="00195AD1" w:rsidRDefault="00195AD1" w:rsidP="001A7C65">
            <w:pPr>
              <w:ind w:left="0"/>
              <w:jc w:val="center"/>
            </w:pPr>
          </w:p>
        </w:tc>
      </w:tr>
    </w:tbl>
    <w:p w14:paraId="43C18F4B" w14:textId="77777777" w:rsidR="001A7C65" w:rsidRPr="0075197B" w:rsidRDefault="001A7C65" w:rsidP="001A7C65">
      <w:pPr>
        <w:jc w:val="center"/>
      </w:pPr>
    </w:p>
    <w:p w14:paraId="4395F578" w14:textId="77777777" w:rsidR="00D46C5C" w:rsidRDefault="00D46C5C" w:rsidP="00D46C5C">
      <w:r>
        <w:t xml:space="preserve">By signing or typing your name on this contract, you acknowledge that you have read, understand, and agree to the above terms. Beautique by </w:t>
      </w:r>
      <w:proofErr w:type="spellStart"/>
      <w:r>
        <w:t>Em</w:t>
      </w:r>
      <w:proofErr w:type="spellEnd"/>
      <w:r>
        <w:t xml:space="preserve"> reserves the right to alter the contract whenever applicable in accordance with changes in accommodation and pricing due to hair thickness intricate style. </w:t>
      </w:r>
    </w:p>
    <w:p w14:paraId="0BB54147" w14:textId="77777777" w:rsidR="00D46C5C" w:rsidRDefault="00D46C5C" w:rsidP="0049253C">
      <w:pPr>
        <w:rPr>
          <w:b/>
        </w:rPr>
      </w:pPr>
    </w:p>
    <w:p w14:paraId="26AB85C5" w14:textId="55A09FC0" w:rsidR="00653070" w:rsidRDefault="009524FB" w:rsidP="00D2343F"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BE2769" wp14:editId="5A4B47A3">
                <wp:simplePos x="0" y="0"/>
                <wp:positionH relativeFrom="column">
                  <wp:posOffset>4540250</wp:posOffset>
                </wp:positionH>
                <wp:positionV relativeFrom="paragraph">
                  <wp:posOffset>169545</wp:posOffset>
                </wp:positionV>
                <wp:extent cx="188595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192CA1" id="Straight Connector 10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5pt,13.35pt" to="506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" strokecolor="#144b71 [3044]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7B2226" wp14:editId="4735B0C4">
                <wp:simplePos x="0" y="0"/>
                <wp:positionH relativeFrom="column">
                  <wp:posOffset>1250950</wp:posOffset>
                </wp:positionH>
                <wp:positionV relativeFrom="paragraph">
                  <wp:posOffset>163195</wp:posOffset>
                </wp:positionV>
                <wp:extent cx="2381250" cy="12700"/>
                <wp:effectExtent l="0" t="0" r="19050" b="254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540172" id="Straight Connector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5pt,12.85pt" to="286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" strokecolor="#144b71 [3044]"/>
            </w:pict>
          </mc:Fallback>
        </mc:AlternateContent>
      </w:r>
      <w:r w:rsidR="0049253C" w:rsidRPr="00AA73AB">
        <w:rPr>
          <w:b/>
        </w:rPr>
        <w:t>Bride’s Signature:</w:t>
      </w:r>
      <w:r>
        <w:rPr>
          <w:b/>
        </w:rPr>
        <w:t xml:space="preserve"> </w:t>
      </w:r>
      <w:r w:rsidR="0049253C" w:rsidRPr="00AA73AB">
        <w:rPr>
          <w:b/>
        </w:rPr>
        <w:tab/>
      </w:r>
      <w:r>
        <w:rPr>
          <w:b/>
        </w:rPr>
        <w:t xml:space="preserve"> </w:t>
      </w:r>
      <w:r w:rsidR="0049253C">
        <w:tab/>
      </w:r>
      <w:r w:rsidR="0049253C">
        <w:tab/>
      </w:r>
      <w:r w:rsidR="0049253C">
        <w:tab/>
      </w:r>
      <w:r w:rsidR="0049253C">
        <w:tab/>
      </w:r>
      <w:r w:rsidR="0049253C">
        <w:tab/>
      </w:r>
      <w:r w:rsidR="0049253C" w:rsidRPr="00AA73AB">
        <w:rPr>
          <w:b/>
        </w:rPr>
        <w:t>Today’s Date:</w:t>
      </w:r>
      <w:r w:rsidR="0049253C" w:rsidRPr="00AA73AB">
        <w:rPr>
          <w:b/>
        </w:rPr>
        <w:tab/>
      </w:r>
    </w:p>
    <w:p w14:paraId="7A74CE99" w14:textId="4F10D0C5" w:rsidR="00653070" w:rsidRDefault="00653070" w:rsidP="00D2343F"/>
    <w:p w14:paraId="532601FD" w14:textId="74271A61" w:rsidR="00B750CB" w:rsidRDefault="00B750CB" w:rsidP="00D2343F"/>
    <w:p w14:paraId="7D99DAFD" w14:textId="48E28B80" w:rsidR="00B750CB" w:rsidRDefault="00B750CB" w:rsidP="00B750CB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731DFD" wp14:editId="052D6BC2">
                <wp:simplePos x="0" y="0"/>
                <wp:positionH relativeFrom="column">
                  <wp:posOffset>4572000</wp:posOffset>
                </wp:positionH>
                <wp:positionV relativeFrom="paragraph">
                  <wp:posOffset>173989</wp:posOffset>
                </wp:positionV>
                <wp:extent cx="1857375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7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988785" id="Straight Connector 20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in,13.7pt" to="506.2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" strokecolor="#144b71 [3044]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7A5FEA" wp14:editId="705E36FF">
                <wp:simplePos x="0" y="0"/>
                <wp:positionH relativeFrom="column">
                  <wp:posOffset>2019301</wp:posOffset>
                </wp:positionH>
                <wp:positionV relativeFrom="paragraph">
                  <wp:posOffset>173991</wp:posOffset>
                </wp:positionV>
                <wp:extent cx="1638300" cy="0"/>
                <wp:effectExtent l="0" t="0" r="0" b="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101D26" id="Straight Connector 2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pt,13.7pt" to="4in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" strokecolor="#144b71 [3044]"/>
            </w:pict>
          </mc:Fallback>
        </mc:AlternateContent>
      </w:r>
      <w:r w:rsidR="003E35F5">
        <w:rPr>
          <w:b/>
          <w:noProof/>
        </w:rPr>
        <w:t>Bridal Speciaist</w:t>
      </w:r>
      <w:r w:rsidRPr="00AA73AB">
        <w:rPr>
          <w:b/>
        </w:rPr>
        <w:t xml:space="preserve"> </w:t>
      </w:r>
      <w:r w:rsidRPr="00B750CB">
        <w:rPr>
          <w:b/>
        </w:rPr>
        <w:t>Signature:</w:t>
      </w:r>
      <w:r>
        <w:rPr>
          <w:b/>
        </w:rPr>
        <w:t xml:space="preserve"> </w:t>
      </w:r>
      <w:r w:rsidRPr="00AA73AB">
        <w:rPr>
          <w:b/>
        </w:rPr>
        <w:tab/>
      </w:r>
      <w:r>
        <w:rPr>
          <w:b/>
        </w:rPr>
        <w:t xml:space="preserve"> </w:t>
      </w:r>
      <w:r>
        <w:tab/>
      </w:r>
      <w:r>
        <w:tab/>
      </w:r>
      <w:r>
        <w:tab/>
      </w:r>
      <w:r w:rsidR="003E35F5">
        <w:t xml:space="preserve">             </w:t>
      </w:r>
      <w:r w:rsidRPr="00AA73AB">
        <w:rPr>
          <w:b/>
        </w:rPr>
        <w:t>Today’s Date:</w:t>
      </w:r>
      <w:r w:rsidRPr="00AA73AB">
        <w:rPr>
          <w:b/>
        </w:rPr>
        <w:tab/>
      </w:r>
    </w:p>
    <w:p w14:paraId="0B5318EC" w14:textId="4241AD21" w:rsidR="00870744" w:rsidRPr="00870744" w:rsidRDefault="00870744" w:rsidP="00870744">
      <w:pPr>
        <w:spacing w:after="0"/>
        <w:rPr>
          <w:b/>
        </w:rPr>
      </w:pPr>
      <w:r w:rsidRPr="00870744">
        <w:rPr>
          <w:b/>
        </w:rPr>
        <w:t>Emily Hankish</w:t>
      </w:r>
      <w:r w:rsidR="003E35F5">
        <w:rPr>
          <w:b/>
        </w:rPr>
        <w:t>/ Erica Eason</w:t>
      </w:r>
    </w:p>
    <w:p w14:paraId="742E7E04" w14:textId="2BA7134F" w:rsidR="00870744" w:rsidRPr="00870744" w:rsidRDefault="00870744" w:rsidP="00870744">
      <w:pPr>
        <w:spacing w:after="0"/>
        <w:rPr>
          <w:b/>
        </w:rPr>
      </w:pPr>
      <w:r w:rsidRPr="00870744">
        <w:rPr>
          <w:b/>
        </w:rPr>
        <w:t>989-798-4029</w:t>
      </w:r>
    </w:p>
    <w:p w14:paraId="439C79A4" w14:textId="78E726D9" w:rsidR="00870744" w:rsidRPr="00870744" w:rsidRDefault="00D52C7F" w:rsidP="00870744">
      <w:pPr>
        <w:spacing w:after="0"/>
        <w:rPr>
          <w:b/>
        </w:rPr>
      </w:pPr>
      <w:hyperlink r:id="rId12" w:history="1">
        <w:r w:rsidR="003E35F5" w:rsidRPr="00925864">
          <w:rPr>
            <w:rStyle w:val="Hyperlink"/>
            <w:rFonts w:asciiTheme="minorHAnsi" w:hAnsiTheme="minorHAnsi"/>
            <w:b/>
          </w:rPr>
          <w:t>Emily.hankish@salonlofts.com</w:t>
        </w:r>
      </w:hyperlink>
      <w:r w:rsidR="003E35F5">
        <w:rPr>
          <w:b/>
        </w:rPr>
        <w:t xml:space="preserve"> / Erica.eason@salonlofts.com</w:t>
      </w:r>
    </w:p>
    <w:p w14:paraId="15266F88" w14:textId="77777777" w:rsidR="00870744" w:rsidRDefault="00870744" w:rsidP="00B750CB"/>
    <w:p w14:paraId="1B2BE26B" w14:textId="77777777" w:rsidR="00B750CB" w:rsidRDefault="00B750CB" w:rsidP="00D2343F"/>
    <w:sectPr w:rsidR="00B750CB" w:rsidSect="00015440">
      <w:headerReference w:type="default" r:id="rId13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18A88A" w14:textId="77777777" w:rsidR="00D52C7F" w:rsidRDefault="00D52C7F" w:rsidP="001E7D29">
      <w:pPr>
        <w:spacing w:after="0" w:line="240" w:lineRule="auto"/>
      </w:pPr>
      <w:r>
        <w:separator/>
      </w:r>
    </w:p>
  </w:endnote>
  <w:endnote w:type="continuationSeparator" w:id="0">
    <w:p w14:paraId="60C2131D" w14:textId="77777777" w:rsidR="00D52C7F" w:rsidRDefault="00D52C7F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6A2032" w14:textId="77777777" w:rsidR="00D52C7F" w:rsidRDefault="00D52C7F" w:rsidP="001E7D29">
      <w:pPr>
        <w:spacing w:after="0" w:line="240" w:lineRule="auto"/>
      </w:pPr>
      <w:r>
        <w:separator/>
      </w:r>
    </w:p>
  </w:footnote>
  <w:footnote w:type="continuationSeparator" w:id="0">
    <w:p w14:paraId="7982C668" w14:textId="77777777" w:rsidR="00D52C7F" w:rsidRDefault="00D52C7F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5FBAF8" w14:textId="5CFDAE8C" w:rsidR="00066754" w:rsidRDefault="00D85054" w:rsidP="00015440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14943C8B" wp14:editId="55610940">
          <wp:simplePos x="0" y="0"/>
          <wp:positionH relativeFrom="column">
            <wp:posOffset>3231515</wp:posOffset>
          </wp:positionH>
          <wp:positionV relativeFrom="paragraph">
            <wp:posOffset>-260350</wp:posOffset>
          </wp:positionV>
          <wp:extent cx="1454150" cy="1371600"/>
          <wp:effectExtent l="0" t="0" r="0" b="0"/>
          <wp:wrapNone/>
          <wp:docPr id="28" name="Picture 28" descr="A close up of a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G_2505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415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5428C80" wp14:editId="0E87C050">
          <wp:simplePos x="0" y="0"/>
          <wp:positionH relativeFrom="margin">
            <wp:posOffset>1435100</wp:posOffset>
          </wp:positionH>
          <wp:positionV relativeFrom="paragraph">
            <wp:posOffset>-463550</wp:posOffset>
          </wp:positionV>
          <wp:extent cx="1930400" cy="1930400"/>
          <wp:effectExtent l="0" t="0" r="0" b="0"/>
          <wp:wrapThrough wrapText="bothSides">
            <wp:wrapPolygon edited="0">
              <wp:start x="0" y="0"/>
              <wp:lineTo x="0" y="21316"/>
              <wp:lineTo x="21316" y="21316"/>
              <wp:lineTo x="21316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30400" cy="193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1127C73" wp14:editId="0E9C9732">
              <wp:simplePos x="0" y="0"/>
              <wp:positionH relativeFrom="page">
                <wp:align>right</wp:align>
              </wp:positionH>
              <wp:positionV relativeFrom="page">
                <wp:posOffset>-686435</wp:posOffset>
              </wp:positionV>
              <wp:extent cx="8132725" cy="1216565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  <a:solidFill>
                        <a:schemeClr val="bg1"/>
                      </a:solidFill>
                    </wpg:grpSpPr>
                    <wps:wsp>
                      <wps:cNvPr id="1" name="Freeform: Shape 10"/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/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/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pFill/>
                      </wps:spPr>
                      <wps:bodyPr rtlCol="0" anchor="ctr"/>
                    </wps:wsp>
                    <wps:wsp>
                      <wps:cNvPr id="4" name="Freeform: Shape 10"/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/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/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/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4B691623" id="Group 3" o:spid="_x0000_s1026" alt="decorative element" style="position:absolute;margin-left:589.15pt;margin-top:-54.05pt;width:640.35pt;height:957.95pt;z-index:-251656192;mso-width-percent:1046;mso-height-percent:1210;mso-position-horizontal:right;mso-position-horizontal-relative:page;mso-position-vertical-relative:page;mso-width-percent:1046;mso-height-percent:1210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" filled="f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0" w:type="auto"/>
      <w:tblInd w:w="3690" w:type="dxa"/>
      <w:tblLook w:val="0600" w:firstRow="0" w:lastRow="0" w:firstColumn="0" w:lastColumn="0" w:noHBand="1" w:noVBand="1"/>
    </w:tblPr>
    <w:tblGrid>
      <w:gridCol w:w="432"/>
      <w:gridCol w:w="3680"/>
      <w:gridCol w:w="10"/>
    </w:tblGrid>
    <w:tr w:rsidR="00066754" w14:paraId="34596BBE" w14:textId="77777777" w:rsidTr="00653070">
      <w:trPr>
        <w:gridAfter w:val="1"/>
        <w:wAfter w:w="10" w:type="dxa"/>
      </w:trPr>
      <w:tc>
        <w:tcPr>
          <w:tcW w:w="432" w:type="dxa"/>
          <w:vAlign w:val="bottom"/>
        </w:tcPr>
        <w:p w14:paraId="359490FD" w14:textId="77777777" w:rsidR="00066754" w:rsidRDefault="00066754" w:rsidP="00015440">
          <w:pPr>
            <w:pStyle w:val="Header"/>
            <w:jc w:val="center"/>
          </w:pPr>
          <w:r w:rsidRPr="00B63E8A">
            <w:rPr>
              <w:noProof/>
            </w:rPr>
            <w:drawing>
              <wp:inline distT="0" distB="0" distL="0" distR="0" wp14:anchorId="6769B198" wp14:editId="1A2BDD18">
                <wp:extent cx="137160" cy="137160"/>
                <wp:effectExtent l="0" t="0" r="0" b="0"/>
                <wp:docPr id="25" name="Graphic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837473B0-CC2E-450A-ABE3-18F120FF3D39}">
                              <a1611:picAttrSrcUrl xmlns:a1611="http://schemas.microsoft.com/office/drawing/2016/11/main" r:i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F8B0C09" w14:textId="0BD933B8" w:rsidR="00066754" w:rsidRPr="00653070" w:rsidRDefault="00653070" w:rsidP="00015440">
          <w:pPr>
            <w:pStyle w:val="Header"/>
            <w:rPr>
              <w:color w:val="auto"/>
            </w:rPr>
          </w:pPr>
          <w:r w:rsidRPr="00653070">
            <w:rPr>
              <w:color w:val="auto"/>
            </w:rPr>
            <w:t>13 Crossroads Blvd, Cary, NC 27513</w:t>
          </w:r>
        </w:p>
      </w:tc>
    </w:tr>
    <w:tr w:rsidR="00066754" w14:paraId="031B0772" w14:textId="77777777" w:rsidTr="00653070">
      <w:tc>
        <w:tcPr>
          <w:tcW w:w="432" w:type="dxa"/>
          <w:vAlign w:val="bottom"/>
        </w:tcPr>
        <w:p w14:paraId="658733E2" w14:textId="4651D3E8" w:rsidR="00066754" w:rsidRDefault="00066754" w:rsidP="00015440">
          <w:pPr>
            <w:pStyle w:val="Header"/>
            <w:jc w:val="center"/>
          </w:pPr>
          <w:r w:rsidRPr="00B63E8A">
            <w:rPr>
              <w:noProof/>
            </w:rPr>
            <w:drawing>
              <wp:inline distT="0" distB="0" distL="0" distR="0" wp14:anchorId="0A55DE34" wp14:editId="30DB030E">
                <wp:extent cx="137160" cy="137160"/>
                <wp:effectExtent l="0" t="0" r="0" b="0"/>
                <wp:docPr id="26" name="Graphic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837473B0-CC2E-450A-ABE3-18F120FF3D39}">
                              <a1611:picAttrSrcUrl xmlns:a1611="http://schemas.microsoft.com/office/drawing/2016/11/main" r:i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90" w:type="dxa"/>
          <w:gridSpan w:val="2"/>
          <w:vAlign w:val="bottom"/>
        </w:tcPr>
        <w:p w14:paraId="0EDE5978" w14:textId="4AE1501D" w:rsidR="00066754" w:rsidRPr="00653070" w:rsidRDefault="00653070" w:rsidP="00015440">
          <w:pPr>
            <w:pStyle w:val="Header"/>
            <w:rPr>
              <w:color w:val="auto"/>
            </w:rPr>
          </w:pPr>
          <w:r w:rsidRPr="00653070">
            <w:rPr>
              <w:color w:val="auto"/>
            </w:rPr>
            <w:t>Beautiquebyem.com</w:t>
          </w:r>
        </w:p>
      </w:tc>
    </w:tr>
    <w:tr w:rsidR="00066754" w14:paraId="48229014" w14:textId="77777777" w:rsidTr="00653070">
      <w:tc>
        <w:tcPr>
          <w:tcW w:w="432" w:type="dxa"/>
          <w:vAlign w:val="bottom"/>
        </w:tcPr>
        <w:p w14:paraId="3EF95264" w14:textId="77777777" w:rsidR="00066754" w:rsidRDefault="00066754" w:rsidP="00015440">
          <w:pPr>
            <w:pStyle w:val="Header"/>
            <w:jc w:val="center"/>
          </w:pPr>
          <w:r w:rsidRPr="00B63E8A">
            <w:rPr>
              <w:noProof/>
            </w:rPr>
            <w:drawing>
              <wp:inline distT="0" distB="0" distL="0" distR="0" wp14:anchorId="1E2237E3" wp14:editId="51D50200">
                <wp:extent cx="137160" cy="137160"/>
                <wp:effectExtent l="0" t="0" r="0" b="0"/>
                <wp:docPr id="27" name="Graphic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837473B0-CC2E-450A-ABE3-18F120FF3D39}">
                              <a1611:picAttrSrcUrl xmlns:a1611="http://schemas.microsoft.com/office/drawing/2016/11/main" r:i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90" w:type="dxa"/>
          <w:gridSpan w:val="2"/>
          <w:vAlign w:val="bottom"/>
        </w:tcPr>
        <w:p w14:paraId="7DDAA616" w14:textId="0DD44C05" w:rsidR="00066754" w:rsidRPr="00653070" w:rsidRDefault="00653070" w:rsidP="00015440">
          <w:pPr>
            <w:pStyle w:val="Header"/>
            <w:rPr>
              <w:color w:val="auto"/>
            </w:rPr>
          </w:pPr>
          <w:r w:rsidRPr="00653070">
            <w:rPr>
              <w:color w:val="auto"/>
            </w:rPr>
            <w:t>(989) 798-4029</w:t>
          </w:r>
        </w:p>
      </w:tc>
    </w:tr>
  </w:tbl>
  <w:p w14:paraId="70FE334B" w14:textId="77777777" w:rsidR="002E4F42" w:rsidRDefault="002E4F42" w:rsidP="000154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24pt;height:1024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174913"/>
    <w:multiLevelType w:val="hybridMultilevel"/>
    <w:tmpl w:val="3A9A94D2"/>
    <w:lvl w:ilvl="0" w:tplc="0409000F">
      <w:start w:val="1"/>
      <w:numFmt w:val="decimal"/>
      <w:lvlText w:val="%1."/>
      <w:lvlJc w:val="left"/>
      <w:pPr>
        <w:ind w:left="893" w:hanging="360"/>
      </w:pPr>
    </w:lvl>
    <w:lvl w:ilvl="1" w:tplc="04090019" w:tentative="1">
      <w:start w:val="1"/>
      <w:numFmt w:val="lowerLetter"/>
      <w:lvlText w:val="%2."/>
      <w:lvlJc w:val="left"/>
      <w:pPr>
        <w:ind w:left="1613" w:hanging="360"/>
      </w:pPr>
    </w:lvl>
    <w:lvl w:ilvl="2" w:tplc="0409001B" w:tentative="1">
      <w:start w:val="1"/>
      <w:numFmt w:val="lowerRoman"/>
      <w:lvlText w:val="%3."/>
      <w:lvlJc w:val="right"/>
      <w:pPr>
        <w:ind w:left="2333" w:hanging="180"/>
      </w:pPr>
    </w:lvl>
    <w:lvl w:ilvl="3" w:tplc="0409000F" w:tentative="1">
      <w:start w:val="1"/>
      <w:numFmt w:val="decimal"/>
      <w:lvlText w:val="%4."/>
      <w:lvlJc w:val="left"/>
      <w:pPr>
        <w:ind w:left="3053" w:hanging="360"/>
      </w:pPr>
    </w:lvl>
    <w:lvl w:ilvl="4" w:tplc="04090019" w:tentative="1">
      <w:start w:val="1"/>
      <w:numFmt w:val="lowerLetter"/>
      <w:lvlText w:val="%5."/>
      <w:lvlJc w:val="left"/>
      <w:pPr>
        <w:ind w:left="3773" w:hanging="360"/>
      </w:pPr>
    </w:lvl>
    <w:lvl w:ilvl="5" w:tplc="0409001B" w:tentative="1">
      <w:start w:val="1"/>
      <w:numFmt w:val="lowerRoman"/>
      <w:lvlText w:val="%6."/>
      <w:lvlJc w:val="right"/>
      <w:pPr>
        <w:ind w:left="4493" w:hanging="180"/>
      </w:pPr>
    </w:lvl>
    <w:lvl w:ilvl="6" w:tplc="0409000F" w:tentative="1">
      <w:start w:val="1"/>
      <w:numFmt w:val="decimal"/>
      <w:lvlText w:val="%7."/>
      <w:lvlJc w:val="left"/>
      <w:pPr>
        <w:ind w:left="5213" w:hanging="360"/>
      </w:pPr>
    </w:lvl>
    <w:lvl w:ilvl="7" w:tplc="04090019" w:tentative="1">
      <w:start w:val="1"/>
      <w:numFmt w:val="lowerLetter"/>
      <w:lvlText w:val="%8."/>
      <w:lvlJc w:val="left"/>
      <w:pPr>
        <w:ind w:left="5933" w:hanging="360"/>
      </w:pPr>
    </w:lvl>
    <w:lvl w:ilvl="8" w:tplc="0409001B" w:tentative="1">
      <w:start w:val="1"/>
      <w:numFmt w:val="lowerRoman"/>
      <w:lvlText w:val="%9."/>
      <w:lvlJc w:val="right"/>
      <w:pPr>
        <w:ind w:left="6653" w:hanging="180"/>
      </w:pPr>
    </w:lvl>
  </w:abstractNum>
  <w:abstractNum w:abstractNumId="14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9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3C380C"/>
    <w:multiLevelType w:val="hybridMultilevel"/>
    <w:tmpl w:val="F4146500"/>
    <w:lvl w:ilvl="0" w:tplc="04090005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26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6" w15:restartNumberingAfterBreak="0">
    <w:nsid w:val="5AE137F0"/>
    <w:multiLevelType w:val="hybridMultilevel"/>
    <w:tmpl w:val="66C626CA"/>
    <w:lvl w:ilvl="0" w:tplc="0409000F">
      <w:start w:val="1"/>
      <w:numFmt w:val="decimal"/>
      <w:lvlText w:val="%1."/>
      <w:lvlJc w:val="left"/>
      <w:pPr>
        <w:ind w:left="893" w:hanging="360"/>
      </w:pPr>
    </w:lvl>
    <w:lvl w:ilvl="1" w:tplc="04090019" w:tentative="1">
      <w:start w:val="1"/>
      <w:numFmt w:val="lowerLetter"/>
      <w:lvlText w:val="%2."/>
      <w:lvlJc w:val="left"/>
      <w:pPr>
        <w:ind w:left="1613" w:hanging="360"/>
      </w:pPr>
    </w:lvl>
    <w:lvl w:ilvl="2" w:tplc="0409001B" w:tentative="1">
      <w:start w:val="1"/>
      <w:numFmt w:val="lowerRoman"/>
      <w:lvlText w:val="%3."/>
      <w:lvlJc w:val="right"/>
      <w:pPr>
        <w:ind w:left="2333" w:hanging="180"/>
      </w:pPr>
    </w:lvl>
    <w:lvl w:ilvl="3" w:tplc="0409000F" w:tentative="1">
      <w:start w:val="1"/>
      <w:numFmt w:val="decimal"/>
      <w:lvlText w:val="%4."/>
      <w:lvlJc w:val="left"/>
      <w:pPr>
        <w:ind w:left="3053" w:hanging="360"/>
      </w:pPr>
    </w:lvl>
    <w:lvl w:ilvl="4" w:tplc="04090019" w:tentative="1">
      <w:start w:val="1"/>
      <w:numFmt w:val="lowerLetter"/>
      <w:lvlText w:val="%5."/>
      <w:lvlJc w:val="left"/>
      <w:pPr>
        <w:ind w:left="3773" w:hanging="360"/>
      </w:pPr>
    </w:lvl>
    <w:lvl w:ilvl="5" w:tplc="0409001B" w:tentative="1">
      <w:start w:val="1"/>
      <w:numFmt w:val="lowerRoman"/>
      <w:lvlText w:val="%6."/>
      <w:lvlJc w:val="right"/>
      <w:pPr>
        <w:ind w:left="4493" w:hanging="180"/>
      </w:pPr>
    </w:lvl>
    <w:lvl w:ilvl="6" w:tplc="0409000F" w:tentative="1">
      <w:start w:val="1"/>
      <w:numFmt w:val="decimal"/>
      <w:lvlText w:val="%7."/>
      <w:lvlJc w:val="left"/>
      <w:pPr>
        <w:ind w:left="5213" w:hanging="360"/>
      </w:pPr>
    </w:lvl>
    <w:lvl w:ilvl="7" w:tplc="04090019" w:tentative="1">
      <w:start w:val="1"/>
      <w:numFmt w:val="lowerLetter"/>
      <w:lvlText w:val="%8."/>
      <w:lvlJc w:val="left"/>
      <w:pPr>
        <w:ind w:left="5933" w:hanging="360"/>
      </w:pPr>
    </w:lvl>
    <w:lvl w:ilvl="8" w:tplc="0409001B" w:tentative="1">
      <w:start w:val="1"/>
      <w:numFmt w:val="lowerRoman"/>
      <w:lvlText w:val="%9."/>
      <w:lvlJc w:val="right"/>
      <w:pPr>
        <w:ind w:left="6653" w:hanging="180"/>
      </w:pPr>
    </w:lvl>
  </w:abstractNum>
  <w:abstractNum w:abstractNumId="37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8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1" w15:restartNumberingAfterBreak="0">
    <w:nsid w:val="7DFE5F10"/>
    <w:multiLevelType w:val="hybridMultilevel"/>
    <w:tmpl w:val="4F583866"/>
    <w:lvl w:ilvl="0" w:tplc="0409000F">
      <w:start w:val="1"/>
      <w:numFmt w:val="decimal"/>
      <w:lvlText w:val="%1."/>
      <w:lvlJc w:val="left"/>
      <w:pPr>
        <w:ind w:left="893" w:hanging="360"/>
      </w:pPr>
    </w:lvl>
    <w:lvl w:ilvl="1" w:tplc="04090019" w:tentative="1">
      <w:start w:val="1"/>
      <w:numFmt w:val="lowerLetter"/>
      <w:lvlText w:val="%2."/>
      <w:lvlJc w:val="left"/>
      <w:pPr>
        <w:ind w:left="1613" w:hanging="360"/>
      </w:pPr>
    </w:lvl>
    <w:lvl w:ilvl="2" w:tplc="0409001B" w:tentative="1">
      <w:start w:val="1"/>
      <w:numFmt w:val="lowerRoman"/>
      <w:lvlText w:val="%3."/>
      <w:lvlJc w:val="right"/>
      <w:pPr>
        <w:ind w:left="2333" w:hanging="180"/>
      </w:pPr>
    </w:lvl>
    <w:lvl w:ilvl="3" w:tplc="0409000F" w:tentative="1">
      <w:start w:val="1"/>
      <w:numFmt w:val="decimal"/>
      <w:lvlText w:val="%4."/>
      <w:lvlJc w:val="left"/>
      <w:pPr>
        <w:ind w:left="3053" w:hanging="360"/>
      </w:pPr>
    </w:lvl>
    <w:lvl w:ilvl="4" w:tplc="04090019" w:tentative="1">
      <w:start w:val="1"/>
      <w:numFmt w:val="lowerLetter"/>
      <w:lvlText w:val="%5."/>
      <w:lvlJc w:val="left"/>
      <w:pPr>
        <w:ind w:left="3773" w:hanging="360"/>
      </w:pPr>
    </w:lvl>
    <w:lvl w:ilvl="5" w:tplc="0409001B" w:tentative="1">
      <w:start w:val="1"/>
      <w:numFmt w:val="lowerRoman"/>
      <w:lvlText w:val="%6."/>
      <w:lvlJc w:val="right"/>
      <w:pPr>
        <w:ind w:left="4493" w:hanging="180"/>
      </w:pPr>
    </w:lvl>
    <w:lvl w:ilvl="6" w:tplc="0409000F" w:tentative="1">
      <w:start w:val="1"/>
      <w:numFmt w:val="decimal"/>
      <w:lvlText w:val="%7."/>
      <w:lvlJc w:val="left"/>
      <w:pPr>
        <w:ind w:left="5213" w:hanging="360"/>
      </w:pPr>
    </w:lvl>
    <w:lvl w:ilvl="7" w:tplc="04090019" w:tentative="1">
      <w:start w:val="1"/>
      <w:numFmt w:val="lowerLetter"/>
      <w:lvlText w:val="%8."/>
      <w:lvlJc w:val="left"/>
      <w:pPr>
        <w:ind w:left="5933" w:hanging="360"/>
      </w:pPr>
    </w:lvl>
    <w:lvl w:ilvl="8" w:tplc="0409001B" w:tentative="1">
      <w:start w:val="1"/>
      <w:numFmt w:val="lowerRoman"/>
      <w:lvlText w:val="%9."/>
      <w:lvlJc w:val="right"/>
      <w:pPr>
        <w:ind w:left="6653" w:hanging="180"/>
      </w:pPr>
    </w:lvl>
  </w:abstractNum>
  <w:abstractNum w:abstractNumId="42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8"/>
  </w:num>
  <w:num w:numId="2">
    <w:abstractNumId w:val="20"/>
  </w:num>
  <w:num w:numId="3">
    <w:abstractNumId w:val="21"/>
  </w:num>
  <w:num w:numId="4">
    <w:abstractNumId w:val="12"/>
  </w:num>
  <w:num w:numId="5">
    <w:abstractNumId w:val="39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4"/>
  </w:num>
  <w:num w:numId="17">
    <w:abstractNumId w:val="19"/>
  </w:num>
  <w:num w:numId="18">
    <w:abstractNumId w:val="17"/>
  </w:num>
  <w:num w:numId="19">
    <w:abstractNumId w:val="16"/>
  </w:num>
  <w:num w:numId="20">
    <w:abstractNumId w:val="15"/>
  </w:num>
  <w:num w:numId="21">
    <w:abstractNumId w:val="23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4"/>
  </w:num>
  <w:num w:numId="26">
    <w:abstractNumId w:val="11"/>
  </w:num>
  <w:num w:numId="27">
    <w:abstractNumId w:val="24"/>
  </w:num>
  <w:num w:numId="28">
    <w:abstractNumId w:val="11"/>
  </w:num>
  <w:num w:numId="29">
    <w:abstractNumId w:val="33"/>
  </w:num>
  <w:num w:numId="30">
    <w:abstractNumId w:val="26"/>
  </w:num>
  <w:num w:numId="31">
    <w:abstractNumId w:val="42"/>
  </w:num>
  <w:num w:numId="32">
    <w:abstractNumId w:val="35"/>
  </w:num>
  <w:num w:numId="33">
    <w:abstractNumId w:val="18"/>
  </w:num>
  <w:num w:numId="34">
    <w:abstractNumId w:val="28"/>
  </w:num>
  <w:num w:numId="35">
    <w:abstractNumId w:val="10"/>
  </w:num>
  <w:num w:numId="36">
    <w:abstractNumId w:val="29"/>
  </w:num>
  <w:num w:numId="37">
    <w:abstractNumId w:val="32"/>
  </w:num>
  <w:num w:numId="38">
    <w:abstractNumId w:val="27"/>
  </w:num>
  <w:num w:numId="39">
    <w:abstractNumId w:val="40"/>
  </w:num>
  <w:num w:numId="40">
    <w:abstractNumId w:val="30"/>
  </w:num>
  <w:num w:numId="41">
    <w:abstractNumId w:val="22"/>
  </w:num>
  <w:num w:numId="42">
    <w:abstractNumId w:val="31"/>
  </w:num>
  <w:num w:numId="43">
    <w:abstractNumId w:val="37"/>
  </w:num>
  <w:num w:numId="44">
    <w:abstractNumId w:val="25"/>
  </w:num>
  <w:num w:numId="45">
    <w:abstractNumId w:val="36"/>
  </w:num>
  <w:num w:numId="46">
    <w:abstractNumId w:val="41"/>
  </w:num>
  <w:num w:numId="4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070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94B4D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95AD1"/>
    <w:rsid w:val="001A7C65"/>
    <w:rsid w:val="001B0AAD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B6805"/>
    <w:rsid w:val="002C3D7E"/>
    <w:rsid w:val="002E4F42"/>
    <w:rsid w:val="0032131A"/>
    <w:rsid w:val="0033106F"/>
    <w:rsid w:val="003310BF"/>
    <w:rsid w:val="00333DF8"/>
    <w:rsid w:val="003448DB"/>
    <w:rsid w:val="00350E33"/>
    <w:rsid w:val="00352B99"/>
    <w:rsid w:val="00357641"/>
    <w:rsid w:val="00360B6E"/>
    <w:rsid w:val="00361DEE"/>
    <w:rsid w:val="00394EF4"/>
    <w:rsid w:val="003E35F5"/>
    <w:rsid w:val="003E5EB5"/>
    <w:rsid w:val="00410612"/>
    <w:rsid w:val="00411F8B"/>
    <w:rsid w:val="004203B0"/>
    <w:rsid w:val="004230D9"/>
    <w:rsid w:val="00450670"/>
    <w:rsid w:val="004638BB"/>
    <w:rsid w:val="004724BD"/>
    <w:rsid w:val="00477352"/>
    <w:rsid w:val="0048124E"/>
    <w:rsid w:val="00491C23"/>
    <w:rsid w:val="0049253C"/>
    <w:rsid w:val="004B46D6"/>
    <w:rsid w:val="004B5C09"/>
    <w:rsid w:val="004E227E"/>
    <w:rsid w:val="004F6E40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4628C"/>
    <w:rsid w:val="0065214E"/>
    <w:rsid w:val="00653070"/>
    <w:rsid w:val="00655EE2"/>
    <w:rsid w:val="0066434D"/>
    <w:rsid w:val="00674ED9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B1E"/>
    <w:rsid w:val="0075197B"/>
    <w:rsid w:val="00756D9C"/>
    <w:rsid w:val="007619BD"/>
    <w:rsid w:val="00771C24"/>
    <w:rsid w:val="00781863"/>
    <w:rsid w:val="00787A6F"/>
    <w:rsid w:val="00792701"/>
    <w:rsid w:val="007B1FBF"/>
    <w:rsid w:val="007B2549"/>
    <w:rsid w:val="007D5836"/>
    <w:rsid w:val="007E4E6E"/>
    <w:rsid w:val="007F34A4"/>
    <w:rsid w:val="00815563"/>
    <w:rsid w:val="00815B81"/>
    <w:rsid w:val="00816F16"/>
    <w:rsid w:val="008240DA"/>
    <w:rsid w:val="008429E5"/>
    <w:rsid w:val="00863E6E"/>
    <w:rsid w:val="00867EA4"/>
    <w:rsid w:val="00870744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8F75C1"/>
    <w:rsid w:val="00927C63"/>
    <w:rsid w:val="00932F50"/>
    <w:rsid w:val="0094637B"/>
    <w:rsid w:val="009524FB"/>
    <w:rsid w:val="00955A78"/>
    <w:rsid w:val="009921B8"/>
    <w:rsid w:val="009964DB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A73AB"/>
    <w:rsid w:val="00AE1F88"/>
    <w:rsid w:val="00AE361F"/>
    <w:rsid w:val="00AE5370"/>
    <w:rsid w:val="00B17874"/>
    <w:rsid w:val="00B247A9"/>
    <w:rsid w:val="00B30368"/>
    <w:rsid w:val="00B435B5"/>
    <w:rsid w:val="00B565D8"/>
    <w:rsid w:val="00B5779A"/>
    <w:rsid w:val="00B63E8A"/>
    <w:rsid w:val="00B64D24"/>
    <w:rsid w:val="00B7147D"/>
    <w:rsid w:val="00B750CB"/>
    <w:rsid w:val="00B75CFC"/>
    <w:rsid w:val="00B76AB4"/>
    <w:rsid w:val="00B853F9"/>
    <w:rsid w:val="00B92231"/>
    <w:rsid w:val="00BA2CE6"/>
    <w:rsid w:val="00BB018B"/>
    <w:rsid w:val="00BD1747"/>
    <w:rsid w:val="00BD2B06"/>
    <w:rsid w:val="00BF4A03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2343F"/>
    <w:rsid w:val="00D31AB7"/>
    <w:rsid w:val="00D46C5C"/>
    <w:rsid w:val="00D50D23"/>
    <w:rsid w:val="00D512BB"/>
    <w:rsid w:val="00D52C7F"/>
    <w:rsid w:val="00D53571"/>
    <w:rsid w:val="00D85054"/>
    <w:rsid w:val="00D94FD1"/>
    <w:rsid w:val="00DA3B1A"/>
    <w:rsid w:val="00DB39BB"/>
    <w:rsid w:val="00DC6078"/>
    <w:rsid w:val="00DC79AD"/>
    <w:rsid w:val="00DD2075"/>
    <w:rsid w:val="00DE01D4"/>
    <w:rsid w:val="00DF2868"/>
    <w:rsid w:val="00DF7B22"/>
    <w:rsid w:val="00E50924"/>
    <w:rsid w:val="00E557A0"/>
    <w:rsid w:val="00E70676"/>
    <w:rsid w:val="00EC2CB7"/>
    <w:rsid w:val="00EF6435"/>
    <w:rsid w:val="00F10F6B"/>
    <w:rsid w:val="00F155E9"/>
    <w:rsid w:val="00F22A12"/>
    <w:rsid w:val="00F23697"/>
    <w:rsid w:val="00F36BB7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D74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F42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hankish@salonlofts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pngimg.com/download/48978" TargetMode="External"/><Relationship Id="rId3" Type="http://schemas.openxmlformats.org/officeDocument/2006/relationships/image" Target="media/image4.png"/><Relationship Id="rId7" Type="http://schemas.openxmlformats.org/officeDocument/2006/relationships/image" Target="media/image6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hyperlink" Target="http://blog.jmac.org/2015-02-22-an-accidentally-diverse-reading-list.html" TargetMode="External"/><Relationship Id="rId5" Type="http://schemas.openxmlformats.org/officeDocument/2006/relationships/image" Target="media/image5.png"/><Relationship Id="rId4" Type="http://schemas.openxmlformats.org/officeDocument/2006/relationships/hyperlink" Target="http://www.pngall.com/gps-pn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y%20Hankish\AppData\Local\Packages\Microsoft.Office.Desktop_8wekyb3d8bbwe\LocalCache\Roaming\Microsoft\Templates\Rose%20suite%20agenda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108BEE6-2D7A-474E-842A-B2274EFD6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agenda.dotx</Template>
  <TotalTime>0</TotalTime>
  <Pages>4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2020-04-29T01:32:00Z</dcterms:created>
  <dcterms:modified xsi:type="dcterms:W3CDTF">2020-04-29T01:32:00Z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